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15B" w:rsidRPr="00C45D84" w:rsidRDefault="0078115B" w:rsidP="00C45D84">
      <w:pPr>
        <w:jc w:val="center"/>
        <w:rPr>
          <w:b/>
          <w:sz w:val="32"/>
          <w:szCs w:val="32"/>
        </w:rPr>
      </w:pPr>
      <w:r w:rsidRPr="00C45D84">
        <w:rPr>
          <w:b/>
          <w:sz w:val="32"/>
          <w:szCs w:val="32"/>
        </w:rPr>
        <w:t>JOB DESCRIPTIONS</w:t>
      </w:r>
    </w:p>
    <w:p w:rsidR="0078115B" w:rsidRDefault="0078115B"/>
    <w:p w:rsidR="0078115B" w:rsidRDefault="0078115B" w:rsidP="00C45D84">
      <w:pPr>
        <w:jc w:val="center"/>
        <w:rPr>
          <w:b/>
        </w:rPr>
      </w:pPr>
      <w:r w:rsidRPr="00C45D84">
        <w:rPr>
          <w:b/>
        </w:rPr>
        <w:t>Food &amp; Nutrition Services Manager</w:t>
      </w:r>
    </w:p>
    <w:p w:rsidR="0078115B" w:rsidRDefault="0078115B" w:rsidP="00C45D84">
      <w:pPr>
        <w:jc w:val="center"/>
        <w:rPr>
          <w:b/>
        </w:rPr>
      </w:pPr>
    </w:p>
    <w:p w:rsidR="0078115B" w:rsidRDefault="0078115B" w:rsidP="00C45D84">
      <w:r>
        <w:t>The manager shall report to the Director &amp; Assistant Director of Food &amp; Nutrition Services. The qualifications for the manager shall be to:</w:t>
      </w:r>
    </w:p>
    <w:p w:rsidR="0078115B" w:rsidRDefault="0078115B" w:rsidP="00C45D84"/>
    <w:p w:rsidR="0078115B" w:rsidRDefault="0078115B" w:rsidP="00C45D84">
      <w:r>
        <w:t>1. Read and write and understand the English language.</w:t>
      </w:r>
    </w:p>
    <w:p w:rsidR="0078115B" w:rsidRDefault="0078115B" w:rsidP="00C45D84">
      <w:r>
        <w:t xml:space="preserve">2. Demonstrate good judgment, trustworthiness, dependability, promptness, flexibility </w:t>
      </w:r>
    </w:p>
    <w:p w:rsidR="0078115B" w:rsidRDefault="0078115B" w:rsidP="00C45D84">
      <w:r>
        <w:t xml:space="preserve">    and emotional maturity.</w:t>
      </w:r>
    </w:p>
    <w:p w:rsidR="0078115B" w:rsidRDefault="0078115B" w:rsidP="00C45D84">
      <w:r>
        <w:t>3. Maintain good personal hygiene and grooming.</w:t>
      </w:r>
    </w:p>
    <w:p w:rsidR="0078115B" w:rsidRDefault="0078115B" w:rsidP="00C45D84">
      <w:r>
        <w:t>4. Pass a physical examination, including a TB test (employee cost).</w:t>
      </w:r>
    </w:p>
    <w:p w:rsidR="0078115B" w:rsidRDefault="0078115B" w:rsidP="00C45D84">
      <w:r>
        <w:t>5. Ability to lift a case of product, filled milk case, etc, up to 50 lbs. on a regular basis.</w:t>
      </w:r>
    </w:p>
    <w:p w:rsidR="0078115B" w:rsidRDefault="0078115B" w:rsidP="00C45D84">
      <w:r>
        <w:t xml:space="preserve">6. Demonstrate good managerial, organizational, interpersonal, communicational skills </w:t>
      </w:r>
    </w:p>
    <w:p w:rsidR="0078115B" w:rsidRDefault="0078115B" w:rsidP="00C45D84">
      <w:r>
        <w:t xml:space="preserve">    and commit to be a team player.</w:t>
      </w:r>
    </w:p>
    <w:p w:rsidR="0078115B" w:rsidRDefault="0078115B" w:rsidP="00C45D84">
      <w:r>
        <w:t>7. Demonstrate a good food service presentation and sanitation skills.</w:t>
      </w:r>
    </w:p>
    <w:p w:rsidR="0078115B" w:rsidRDefault="0078115B" w:rsidP="00C45D84">
      <w:r>
        <w:t>8. Pass the mandated fingerprint screening required of all new employees.</w:t>
      </w:r>
    </w:p>
    <w:p w:rsidR="0078115B" w:rsidRDefault="0078115B" w:rsidP="00C45D84">
      <w:r>
        <w:t>9. Have experience in the field of food services.</w:t>
      </w:r>
    </w:p>
    <w:p w:rsidR="0078115B" w:rsidRDefault="0078115B" w:rsidP="00C45D84">
      <w:r>
        <w:t>10. Pass an Illinois Food Service Sanitation Course within the first year of employment.</w:t>
      </w:r>
    </w:p>
    <w:p w:rsidR="0078115B" w:rsidRDefault="0078115B" w:rsidP="00C45D84">
      <w:r>
        <w:t xml:space="preserve">11. Legally drive a vehicle in the state of </w:t>
      </w:r>
      <w:smartTag w:uri="urn:schemas-microsoft-com:office:smarttags" w:element="place">
        <w:smartTag w:uri="urn:schemas-microsoft-com:office:smarttags" w:element="State">
          <w:r>
            <w:t>Illinois</w:t>
          </w:r>
        </w:smartTag>
      </w:smartTag>
      <w:r>
        <w:t>.</w:t>
      </w:r>
    </w:p>
    <w:p w:rsidR="0078115B" w:rsidRDefault="0078115B" w:rsidP="00C45D84">
      <w:r>
        <w:t>12. Willingly accept direction and perform a variety of tasks.</w:t>
      </w:r>
    </w:p>
    <w:p w:rsidR="0078115B" w:rsidRDefault="0078115B" w:rsidP="00C45D84"/>
    <w:p w:rsidR="0078115B" w:rsidRDefault="0078115B" w:rsidP="00C45D84">
      <w:r>
        <w:t>The responsibilities of the manager shall be:</w:t>
      </w:r>
    </w:p>
    <w:p w:rsidR="0078115B" w:rsidRDefault="0078115B" w:rsidP="00C45D84"/>
    <w:p w:rsidR="0078115B" w:rsidRDefault="0078115B" w:rsidP="003A1F93">
      <w:pPr>
        <w:ind w:left="-144"/>
      </w:pPr>
      <w:r>
        <w:t xml:space="preserve">   1. Operate the program in accordance with Federal, State and Local requirements.</w:t>
      </w:r>
    </w:p>
    <w:p w:rsidR="0078115B" w:rsidRDefault="0078115B" w:rsidP="003A1F93">
      <w:pPr>
        <w:ind w:left="-144"/>
      </w:pPr>
      <w:r>
        <w:t xml:space="preserve">   2. Assume responsibility for management of the cafeteria; plan and organize work.</w:t>
      </w:r>
    </w:p>
    <w:p w:rsidR="0078115B" w:rsidRDefault="0078115B" w:rsidP="003A1F93">
      <w:pPr>
        <w:ind w:left="-216"/>
      </w:pPr>
      <w:r>
        <w:t xml:space="preserve">    3. Load/unload, deliver, food items at each site while maintaining safe and sanitary </w:t>
      </w:r>
    </w:p>
    <w:p w:rsidR="0078115B" w:rsidRDefault="0078115B" w:rsidP="003A1F93">
      <w:pPr>
        <w:ind w:left="-216"/>
      </w:pPr>
      <w:r>
        <w:t xml:space="preserve">        conditions in food delivery.</w:t>
      </w:r>
    </w:p>
    <w:p w:rsidR="0078115B" w:rsidRDefault="0078115B" w:rsidP="003A1F93">
      <w:pPr>
        <w:ind w:left="-216"/>
      </w:pPr>
      <w:r>
        <w:t xml:space="preserve">    4. Follow sanitary food handling procedures at all times.</w:t>
      </w:r>
    </w:p>
    <w:p w:rsidR="0078115B" w:rsidRDefault="0078115B" w:rsidP="003A1F93">
      <w:pPr>
        <w:ind w:left="-216"/>
      </w:pPr>
      <w:r>
        <w:t xml:space="preserve">    5. Prepare weekly orders and submit all invoices and reports as requested.</w:t>
      </w:r>
    </w:p>
    <w:p w:rsidR="0078115B" w:rsidRDefault="0078115B" w:rsidP="003A1F93">
      <w:pPr>
        <w:ind w:left="-216"/>
      </w:pPr>
      <w:r>
        <w:t xml:space="preserve">    6. Maintain food, equipment, and commodity inventories.</w:t>
      </w:r>
    </w:p>
    <w:p w:rsidR="0078115B" w:rsidRDefault="0078115B" w:rsidP="003A1F93">
      <w:pPr>
        <w:ind w:left="-216"/>
      </w:pPr>
      <w:r>
        <w:t xml:space="preserve">    7. Direct, coordinate, train, and evaluate all food service personnel assigned to the</w:t>
      </w:r>
    </w:p>
    <w:p w:rsidR="0078115B" w:rsidRDefault="0078115B" w:rsidP="003A1F93">
      <w:pPr>
        <w:ind w:left="-216"/>
      </w:pPr>
      <w:r>
        <w:t xml:space="preserve">        cafeteria.</w:t>
      </w:r>
    </w:p>
    <w:p w:rsidR="0078115B" w:rsidRDefault="0078115B" w:rsidP="003A1F93">
      <w:r>
        <w:t xml:space="preserve"> 8. Maintain high quality standards in all foods produced while following quantity </w:t>
      </w:r>
    </w:p>
    <w:p w:rsidR="0078115B" w:rsidRDefault="0078115B" w:rsidP="003A1F93">
      <w:r>
        <w:t xml:space="preserve">     cookery techniques and all tested and approved recipes; produce adequate quantities </w:t>
      </w:r>
    </w:p>
    <w:p w:rsidR="0078115B" w:rsidRDefault="0078115B" w:rsidP="003A1F93">
      <w:r>
        <w:t xml:space="preserve">     of product for each serving period, as needed.</w:t>
      </w:r>
    </w:p>
    <w:p w:rsidR="0078115B" w:rsidRDefault="0078115B" w:rsidP="003A1F93">
      <w:pPr>
        <w:ind w:left="-216"/>
      </w:pPr>
      <w:r>
        <w:t xml:space="preserve">     9. The ability to operate all equipment in kitchen and handle every job in the kitchen and </w:t>
      </w:r>
    </w:p>
    <w:p w:rsidR="0078115B" w:rsidRDefault="0078115B" w:rsidP="003A1F93">
      <w:pPr>
        <w:ind w:left="-216"/>
      </w:pPr>
      <w:r>
        <w:t xml:space="preserve">         help serve on the line.</w:t>
      </w:r>
    </w:p>
    <w:p w:rsidR="0078115B" w:rsidRDefault="0078115B" w:rsidP="00460F26">
      <w:pPr>
        <w:ind w:left="-216"/>
      </w:pPr>
      <w:r>
        <w:t xml:space="preserve">     10. Report any illnesses (absences) of employees to the district food service office.</w:t>
      </w:r>
    </w:p>
    <w:p w:rsidR="0078115B" w:rsidRDefault="0078115B" w:rsidP="00460F26">
      <w:pPr>
        <w:ind w:left="-216"/>
      </w:pPr>
      <w:r>
        <w:t xml:space="preserve">     11. All injuries (staff or manager) need to be reported immediately (see Procedures for </w:t>
      </w:r>
    </w:p>
    <w:p w:rsidR="0078115B" w:rsidRDefault="0078115B" w:rsidP="00460F26">
      <w:pPr>
        <w:ind w:left="-216"/>
      </w:pPr>
      <w:r>
        <w:t xml:space="preserve">           Reporting Accidents).</w:t>
      </w:r>
    </w:p>
    <w:p w:rsidR="0078115B" w:rsidRDefault="0078115B" w:rsidP="00460F26">
      <w:pPr>
        <w:ind w:left="-216"/>
      </w:pPr>
      <w:r>
        <w:t xml:space="preserve">     11. Maintain good public relations between cafeteria, students, and staff by treating </w:t>
      </w:r>
    </w:p>
    <w:p w:rsidR="0078115B" w:rsidRDefault="0078115B" w:rsidP="00460F26">
      <w:pPr>
        <w:ind w:left="-216"/>
      </w:pPr>
      <w:r>
        <w:t xml:space="preserve">          customers in a friendly, helpful manner.</w:t>
      </w:r>
    </w:p>
    <w:p w:rsidR="0078115B" w:rsidRDefault="0078115B" w:rsidP="00460F26">
      <w:pPr>
        <w:ind w:left="-216"/>
      </w:pPr>
      <w:r>
        <w:t xml:space="preserve">     12. Continue professional growth in school food service attending ILSA (</w:t>
      </w:r>
      <w:smartTag w:uri="urn:schemas-microsoft-com:office:smarttags" w:element="PlaceName">
        <w:smartTag w:uri="urn:schemas-microsoft-com:office:smarttags" w:element="place">
          <w:r>
            <w:t>Illinois</w:t>
          </w:r>
        </w:smartTag>
        <w:r>
          <w:t xml:space="preserve"> </w:t>
        </w:r>
        <w:smartTag w:uri="urn:schemas-microsoft-com:office:smarttags" w:element="PlaceType">
          <w:r>
            <w:t>State</w:t>
          </w:r>
        </w:smartTag>
      </w:smartTag>
    </w:p>
    <w:p w:rsidR="0078115B" w:rsidRDefault="0078115B" w:rsidP="00460F26">
      <w:pPr>
        <w:ind w:left="-216"/>
      </w:pPr>
      <w:r>
        <w:t xml:space="preserve">           Association) conferences and meetings.</w:t>
      </w:r>
    </w:p>
    <w:p w:rsidR="0078115B" w:rsidRPr="00C45D84" w:rsidRDefault="0078115B" w:rsidP="00460F26">
      <w:r>
        <w:t xml:space="preserve">  13. Perform other duties as assigned.</w:t>
      </w:r>
    </w:p>
    <w:sectPr w:rsidR="0078115B" w:rsidRPr="00C45D84" w:rsidSect="0063186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B34DF"/>
    <w:multiLevelType w:val="hybridMultilevel"/>
    <w:tmpl w:val="170A4CC6"/>
    <w:lvl w:ilvl="0" w:tplc="6FD80A9A">
      <w:start w:val="4"/>
      <w:numFmt w:val="decimal"/>
      <w:lvlText w:val="%1."/>
      <w:lvlJc w:val="left"/>
      <w:pPr>
        <w:tabs>
          <w:tab w:val="num" w:pos="144"/>
        </w:tabs>
        <w:ind w:left="1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864"/>
        </w:tabs>
        <w:ind w:left="8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84"/>
        </w:tabs>
        <w:ind w:left="15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04"/>
        </w:tabs>
        <w:ind w:left="23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024"/>
        </w:tabs>
        <w:ind w:left="30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44"/>
        </w:tabs>
        <w:ind w:left="37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64"/>
        </w:tabs>
        <w:ind w:left="44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184"/>
        </w:tabs>
        <w:ind w:left="51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904"/>
        </w:tabs>
        <w:ind w:left="5904" w:hanging="180"/>
      </w:pPr>
      <w:rPr>
        <w:rFonts w:cs="Times New Roman"/>
      </w:rPr>
    </w:lvl>
  </w:abstractNum>
  <w:abstractNum w:abstractNumId="1">
    <w:nsid w:val="473C17F0"/>
    <w:multiLevelType w:val="hybridMultilevel"/>
    <w:tmpl w:val="F5BA747A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811687F"/>
    <w:multiLevelType w:val="hybridMultilevel"/>
    <w:tmpl w:val="D630A586"/>
    <w:lvl w:ilvl="0" w:tplc="A0AA4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CDB2D9D"/>
    <w:multiLevelType w:val="hybridMultilevel"/>
    <w:tmpl w:val="78224D58"/>
    <w:lvl w:ilvl="0" w:tplc="F69A0134">
      <w:start w:val="3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628845B8"/>
    <w:multiLevelType w:val="hybridMultilevel"/>
    <w:tmpl w:val="7116D290"/>
    <w:lvl w:ilvl="0" w:tplc="4CAE3B2C">
      <w:start w:val="13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6E627890"/>
    <w:multiLevelType w:val="hybridMultilevel"/>
    <w:tmpl w:val="45C89C26"/>
    <w:lvl w:ilvl="0" w:tplc="0F3A738C">
      <w:start w:val="8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04"/>
        </w:tabs>
        <w:ind w:left="110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24"/>
        </w:tabs>
        <w:ind w:left="182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44"/>
        </w:tabs>
        <w:ind w:left="254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64"/>
        </w:tabs>
        <w:ind w:left="326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84"/>
        </w:tabs>
        <w:ind w:left="398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04"/>
        </w:tabs>
        <w:ind w:left="470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24"/>
        </w:tabs>
        <w:ind w:left="542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44"/>
        </w:tabs>
        <w:ind w:left="6144" w:hanging="180"/>
      </w:pPr>
      <w:rPr>
        <w:rFonts w:cs="Times New Roman"/>
      </w:rPr>
    </w:lvl>
  </w:abstractNum>
  <w:abstractNum w:abstractNumId="6">
    <w:nsid w:val="7F762E80"/>
    <w:multiLevelType w:val="hybridMultilevel"/>
    <w:tmpl w:val="C166052C"/>
    <w:lvl w:ilvl="0" w:tplc="7CDCA3CE">
      <w:start w:val="8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04"/>
        </w:tabs>
        <w:ind w:left="110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24"/>
        </w:tabs>
        <w:ind w:left="182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44"/>
        </w:tabs>
        <w:ind w:left="254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64"/>
        </w:tabs>
        <w:ind w:left="326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84"/>
        </w:tabs>
        <w:ind w:left="398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04"/>
        </w:tabs>
        <w:ind w:left="470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24"/>
        </w:tabs>
        <w:ind w:left="542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44"/>
        </w:tabs>
        <w:ind w:left="6144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01FF"/>
    <w:rsid w:val="002D3B59"/>
    <w:rsid w:val="00342C16"/>
    <w:rsid w:val="003A1F93"/>
    <w:rsid w:val="00460F26"/>
    <w:rsid w:val="00483DD3"/>
    <w:rsid w:val="005E2CB1"/>
    <w:rsid w:val="00622AE5"/>
    <w:rsid w:val="0063186F"/>
    <w:rsid w:val="00667669"/>
    <w:rsid w:val="006848B9"/>
    <w:rsid w:val="006F01FF"/>
    <w:rsid w:val="00773D00"/>
    <w:rsid w:val="0078115B"/>
    <w:rsid w:val="007F2416"/>
    <w:rsid w:val="0084796E"/>
    <w:rsid w:val="00A52507"/>
    <w:rsid w:val="00AB44E7"/>
    <w:rsid w:val="00B71B75"/>
    <w:rsid w:val="00C45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martTagType w:namespaceuri="urn:schemas-microsoft-com:office:smarttags" w:name="St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AE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E2C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395</Words>
  <Characters>2258</Characters>
  <Application>Microsoft Office Outlook</Application>
  <DocSecurity>0</DocSecurity>
  <Lines>0</Lines>
  <Paragraphs>0</Paragraphs>
  <ScaleCrop>false</ScaleCrop>
  <Company>ahsd25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DESCRIPTIONS</dc:title>
  <dc:subject/>
  <dc:creator>jburton</dc:creator>
  <cp:keywords/>
  <dc:description/>
  <cp:lastModifiedBy>cvergil</cp:lastModifiedBy>
  <cp:revision>2</cp:revision>
  <cp:lastPrinted>2012-07-12T15:54:00Z</cp:lastPrinted>
  <dcterms:created xsi:type="dcterms:W3CDTF">2012-07-16T15:15:00Z</dcterms:created>
  <dcterms:modified xsi:type="dcterms:W3CDTF">2012-07-16T15:15:00Z</dcterms:modified>
</cp:coreProperties>
</file>